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D1" w:rsidRPr="008D50FC" w:rsidRDefault="00DE36D1" w:rsidP="008D50FC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D50FC">
        <w:rPr>
          <w:rFonts w:ascii="Times New Roman" w:hAnsi="Times New Roman"/>
          <w:b/>
          <w:bCs/>
          <w:color w:val="31849B"/>
          <w:sz w:val="32"/>
          <w:szCs w:val="32"/>
          <w:lang w:eastAsia="ru-RU"/>
        </w:rPr>
        <w:t>ЧТО НАДО ЗНАТЬ О ГРИППЕ И ОРВИ</w:t>
      </w:r>
    </w:p>
    <w:p w:rsidR="00DE36D1" w:rsidRDefault="00DE36D1" w:rsidP="00B826F4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</w:p>
    <w:p w:rsidR="00DE36D1" w:rsidRPr="008D50FC" w:rsidRDefault="00DE36D1" w:rsidP="008D50FC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</w:pPr>
      <w:r w:rsidRPr="008D50FC">
        <w:rPr>
          <w:rFonts w:ascii="Times New Roman" w:hAnsi="Times New Roman"/>
          <w:b/>
          <w:bCs/>
          <w:color w:val="242424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44pt">
            <v:imagedata r:id="rId5" o:title=""/>
          </v:shape>
        </w:pict>
      </w:r>
    </w:p>
    <w:p w:rsidR="00DE36D1" w:rsidRPr="00847292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Pr="00847292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 ПРОФИЛАКТИКА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 ГРИППА И ОРВИ</w:t>
      </w:r>
    </w:p>
    <w:p w:rsidR="00DE36D1" w:rsidRPr="00847292" w:rsidRDefault="00DE36D1" w:rsidP="00A17102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242424"/>
          <w:sz w:val="24"/>
          <w:szCs w:val="24"/>
          <w:lang w:eastAsia="ru-RU"/>
        </w:rPr>
        <w:t>Сегодня н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 все знают, что за знакомой аббревиатурой (ОРВИ) (острая респираторная вирусная инфекция) скрывается множество различных заболеваний. Они отличаются возбудителями, признаками и течением болезни.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Основное сходство всех респираторных заболеваний состоит в том, входными воротами для них служат слизистые верхних дыхательных путей, а вирусы проникают воздушно-капельным путем, когда человек заражается, вдыхая вместе с воздухом капельки мокроты зараженного человека.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На первый взгляд большого различия между так называемой «простудой» и гриппом нет: симптомы практически одни и те же - температура, слабость, насморк, кашель. И все же отличить грипп от других острых респираторных вирусных инфекций возможно.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Если из носа течет так, что Вы не успеваете менять носовые платки, а самочувствие при этом остается сносным и температура около 37 °С -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это риновирусная инфекция.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Если на второй-третий день к ознобу, насморку и кашлю прибавилось чувство песка в глазах и появилась боль в горле, а на шее и под мышками появились воспаленные лимфатические узлы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— это аденовирусная инфекция. 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Парагриппозную инфекцию 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можно заподозрить в случае развития острого лихорадочного заболевания с катаральными явлениями, фаринготонзиллитом и синдромом крупа (грубый лающий кашель, шумное дыхание, изменение тембра голоса).</w:t>
      </w:r>
    </w:p>
    <w:p w:rsidR="00DE36D1" w:rsidRPr="00847292" w:rsidRDefault="00DE36D1" w:rsidP="00A1710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Если у Вас болит голова, «ломит» мышцы и суставы, слабость сковывает все тело, малейший шум, яркий свет сильно раздражают, возможны тошнота, рвота, температура тела повышается до 39°С, нос заложен, но насморка почти нет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- у Вас грипп!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 </w:t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Грипп 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– это тяжелая вирусная инфекция, которая поражает мужчин, женщин и детей всех возрастов. Восприимчивость к гриппу всеобщая. Заболевание гриппом сопровождает высокая смертность, особенно у маленьких детей и пожилых людей.</w:t>
      </w:r>
    </w:p>
    <w:p w:rsidR="00DE36D1" w:rsidRPr="00847292" w:rsidRDefault="00DE36D1" w:rsidP="003D5C8B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По результатам вирусологического мониторинга в структуре циркулирующих респираторных вирусов значительно увеличилась доля вирусов гриппа (до 75%) с преобладанием вируса гриппа A(H1N1)2009</w:t>
      </w:r>
      <w:r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. 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>Первые случаи заражения людей пандемическим вирусом гриппа H1N1</w:t>
      </w:r>
      <w:r w:rsidRPr="001F53DF">
        <w:rPr>
          <w:rFonts w:ascii="Times New Roman" w:hAnsi="Times New Roman"/>
          <w:bCs/>
          <w:color w:val="242424"/>
          <w:sz w:val="24"/>
          <w:szCs w:val="24"/>
          <w:lang w:eastAsia="ru-RU"/>
        </w:rPr>
        <w:t>/2009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 произошли в результате контакта со свиньями. Гриппозный сезон 2009-2010 гг. в Северном полушарии только по официальным и лабораторно подтверждённым данным унёс почти 20000 жизней. В этом же году были определены группы риска, которые подвержены  очень быстрому развитию осложнений.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 </w:t>
      </w:r>
    </w:p>
    <w:p w:rsidR="00DE36D1" w:rsidRPr="00847292" w:rsidRDefault="00DE36D1" w:rsidP="00384708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 xml:space="preserve">Группой высокого по тяжести течения заболевания и развитию осложнения являются: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пожилые люди, маленькие дети, беременные женщины,  особенно во втором и третьем триместрах беременности: люди, страдающие хроническими заболеваниями (астмой, диабетом, сердечно-сосудистыми заболеваниями, хронич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ескими лёгочными заболеваниями)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 и с ослабленным иммунитетом.</w:t>
      </w:r>
    </w:p>
    <w:p w:rsidR="00DE36D1" w:rsidRPr="00847292" w:rsidRDefault="00DE36D1" w:rsidP="0038470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Если Вы или Ваши близкие относятся к одной из этих групп и у Вас появились симптомы гриппа, незамедлительно следует обратиться к врачу, чтобы получить адекватное лечение и избежать развития тяжелых осложнений.</w:t>
      </w:r>
    </w:p>
    <w:p w:rsidR="00DE36D1" w:rsidRPr="00847292" w:rsidRDefault="00DE36D1" w:rsidP="00384708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И в то же время, и у здоровых молодых людей, которые «практически» не болеют, вероятность развития тяжелого заболевания 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высока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.</w:t>
      </w:r>
    </w:p>
    <w:p w:rsidR="00DE36D1" w:rsidRPr="00847292" w:rsidRDefault="00DE36D1" w:rsidP="003D5C8B">
      <w:pPr>
        <w:spacing w:after="0" w:line="240" w:lineRule="auto"/>
        <w:ind w:firstLine="708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 xml:space="preserve">Среди осложнений лидирует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первичная вирусная пневмония, из которой человека не всегда можно вывести.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DE36D1" w:rsidRPr="00847292" w:rsidRDefault="00DE36D1" w:rsidP="003D5C8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Быстро начатое лечение способствует облегчению степени тяжести болезни.</w:t>
      </w:r>
      <w:r w:rsidRPr="00847292">
        <w:rPr>
          <w:rFonts w:ascii="Times New Roman" w:hAnsi="Times New Roman"/>
          <w:bCs/>
          <w:color w:val="242424"/>
          <w:sz w:val="24"/>
          <w:szCs w:val="24"/>
          <w:lang w:eastAsia="ru-RU"/>
        </w:rPr>
        <w:t xml:space="preserve"> Одно из особенностей этого вируса, что он меняет свойство крови, и часть больных погибают от тромбозов, т.к. свёртываемость крови возрастает.</w:t>
      </w:r>
    </w:p>
    <w:p w:rsidR="00DE36D1" w:rsidRPr="00847292" w:rsidRDefault="00DE36D1" w:rsidP="0084729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ab/>
        <w:t xml:space="preserve">Важно отметить, что результаты исследований сегодня говорят о том, что вирус который сегодня циркулирует в РФ, не отличается от того варианта, который был заложен в вакцину. Вакцина должна защищать и 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 xml:space="preserve">тех, кто привился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она защищает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.</w:t>
      </w:r>
    </w:p>
    <w:p w:rsidR="00DE36D1" w:rsidRPr="00847292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Pr="00847292" w:rsidRDefault="00DE36D1" w:rsidP="00197AA1">
      <w:pPr>
        <w:spacing w:after="0" w:line="240" w:lineRule="auto"/>
        <w:jc w:val="center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>ОСНОВНЫЕ МЕРЫ ПРОФИЛАКТИКИ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 xml:space="preserve">ПРАВИЛО 1. МОЙТЕ 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0C0C0C"/>
          <w:sz w:val="24"/>
          <w:szCs w:val="24"/>
          <w:shd w:val="clear" w:color="auto" w:fill="FFFFFF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Часто мойте руки с мылом. Мойте лицо, промывайте носовые ходы, смывая с них слизь и грязь по возвращении домой.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0C0C0C"/>
          <w:sz w:val="24"/>
          <w:szCs w:val="24"/>
          <w:shd w:val="clear" w:color="auto" w:fill="FFFFFF"/>
        </w:rPr>
      </w:pPr>
      <w:r w:rsidRPr="00847292">
        <w:rPr>
          <w:rFonts w:ascii="Times New Roman" w:hAnsi="Times New Roman"/>
          <w:color w:val="0C0C0C"/>
          <w:sz w:val="24"/>
          <w:szCs w:val="24"/>
          <w:shd w:val="clear" w:color="auto" w:fill="FFFFFF"/>
        </w:rPr>
        <w:t>По возможности откажитесь от рукопожатий на период активности вирусов.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касайтесь руками своего  лица.</w:t>
      </w:r>
      <w:r w:rsidRPr="0084729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Чистите и дезинфицируйте поверхности, используя бытовые моющие средства. Чистка и регулярная дезинфекция поверхностей (телефонов, айпадов, айфонов, пультов, столов, дверных ручек, стульев и др.) удаляет и уничтожает вирус. </w:t>
      </w:r>
    </w:p>
    <w:p w:rsidR="00DE36D1" w:rsidRPr="00847292" w:rsidRDefault="00DE36D1" w:rsidP="002718E6">
      <w:pPr>
        <w:spacing w:after="0" w:line="240" w:lineRule="auto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1D1D1D"/>
          <w:sz w:val="24"/>
          <w:szCs w:val="24"/>
          <w:lang w:eastAsia="ru-RU"/>
        </w:rPr>
        <w:br w:type="textWrapping" w:clear="all"/>
      </w: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ПРАВИЛО 2. СОБЛЮДАЙТЕ РАССТОЯНИЕ И ЭТИКЕТ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Вирус легко передается от больного человека к здоровому воздушно-капельным путем (при чихании, кашле), поэтому избегайте близкого контакта с больными людьми. Соблюдайте расстояние не менее </w:t>
      </w:r>
      <w:smartTag w:uri="urn:schemas-microsoft-com:office:smarttags" w:element="metricconverter">
        <w:smartTagPr>
          <w:attr w:name="ProductID" w:val="1 метра"/>
        </w:smartTagPr>
        <w:r w:rsidRPr="00847292">
          <w:rPr>
            <w:rFonts w:ascii="Times New Roman" w:hAnsi="Times New Roman"/>
            <w:color w:val="242424"/>
            <w:sz w:val="24"/>
            <w:szCs w:val="24"/>
            <w:lang w:eastAsia="ru-RU"/>
          </w:rPr>
          <w:t>1 метра</w:t>
        </w:r>
      </w:smartTag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 от больных.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Избегайте поездок и многолюдных мест, массовых мероприятий. 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Прикрывайте рот и нос одноразовым платком при кашле или чихании.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Не сплевывайте в общественных местах.</w:t>
      </w:r>
    </w:p>
    <w:p w:rsidR="00DE36D1" w:rsidRPr="00847292" w:rsidRDefault="00DE36D1" w:rsidP="004D4ED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Надевайте маску или используйте другие подручные средства защиты, когда вы выходите в места скопления людей, чтобы уменьшить риск заболевания. Маска </w:t>
      </w:r>
      <w:r w:rsidRPr="008472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вирус не задержит, но остановит капельки слюны, особо богатые вирусом.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После использования маску, одноразовые салфетки нужно выбрасывать.</w:t>
      </w:r>
    </w:p>
    <w:p w:rsidR="00DE36D1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E36D1" w:rsidRPr="00847292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Обратите внимание, маска непременно должна закрывать не только рот, но и нос и при этом должна плотно прилегать к лицу, и через 3 часа она становится непригодной для использования.  </w:t>
      </w:r>
      <w:r w:rsidRPr="00847292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В первую очередь гигиеническую маску нужно одеть людям из групп риска – беременным женщинам, людям с диабетом, с ожирением, пожилым людям, людям с соматическими проблемами, с сердечно – сосудистыми, с хроническими легочными заболеваниями. А лучше этим людям сегодня остаться дома, и не вступать в контакт с большим количеством людей.</w:t>
      </w:r>
      <w:r w:rsidRPr="00847292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</w:p>
    <w:p w:rsidR="00DE36D1" w:rsidRPr="00847292" w:rsidRDefault="00DE36D1" w:rsidP="00822374">
      <w:pPr>
        <w:pBdr>
          <w:bottom w:val="single" w:sz="12" w:space="1" w:color="auto"/>
        </w:pBd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ПРАВИЛО 3. ВЕДИТЕ ЗДОРОВЫЙ ОБРАЗ ЖИЗНИ</w:t>
      </w:r>
    </w:p>
    <w:p w:rsidR="00DE36D1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847292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 Гуляйте на свежем воздухе.</w:t>
      </w:r>
      <w:r w:rsidRPr="00847292">
        <w:rPr>
          <w:rFonts w:ascii="Times New Roman" w:hAnsi="Times New Roman"/>
          <w:sz w:val="24"/>
          <w:szCs w:val="24"/>
        </w:rPr>
        <w:t xml:space="preserve">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При пребывании на улице одевайтесь в соответствии с погодными условиями, не переохлаждайтесь.</w:t>
      </w:r>
    </w:p>
    <w:p w:rsidR="00DE36D1" w:rsidRDefault="00DE36D1" w:rsidP="0084729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84729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Нельзя не рассказать о растительных лекарственных препаратах, которые давно и широко используются при различных заболеваниях, в том числе и вирусной природы, в том числе и для профилактики. Многие из них хорошо известны и очень популярны среди населения. Действительно, некоторые лекарственные растения не только облегчают симптомы заболевания, но и обладают противовирусным действием. Еще древнегреческие врачи при простуде использовали лимон и апельсин, мед и гвоздику.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ab/>
        <w:t xml:space="preserve"> Напомню, 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что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лук, чеснок — содержат фитонциды, противомикробные вещества растительного происхождения.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мята, сосна — обладают вирулицидным действием и используются для ингаляций.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лимон, шиповник, клюква, брусника, облепиха - кладезь витаминов, в том числе витамина С (аскорбиновая кислота), на их основе готовятся витаминные напитки (чай, морс, настой).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</w:p>
    <w:p w:rsidR="00DE36D1" w:rsidRPr="00847292" w:rsidRDefault="00DE36D1" w:rsidP="00F11498">
      <w:p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>ПРАВИЛО 4. СОБЛЮДАЙТЕ РЕЖИМ ПРОВЕТРИВАНИЯ.</w:t>
      </w:r>
      <w:r w:rsidRPr="00847292">
        <w:rPr>
          <w:rFonts w:ascii="Times New Roman" w:hAnsi="Times New Roman"/>
          <w:sz w:val="24"/>
          <w:szCs w:val="24"/>
        </w:rPr>
        <w:t xml:space="preserve"> </w:t>
      </w: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Рекомендуется регулярно проветривать помещение 3–4 раза в день по 15–20 мин.</w:t>
      </w:r>
    </w:p>
    <w:p w:rsidR="00DE36D1" w:rsidRPr="00847292" w:rsidRDefault="00DE36D1" w:rsidP="000914C9">
      <w:pPr>
        <w:spacing w:after="0" w:line="240" w:lineRule="auto"/>
        <w:jc w:val="center"/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</w:pP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ЧТО ДЕЛАТЬ В СЛУЧАЕ ЗАБОЛЕВАНИЯ ГРИППОМ?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Оставайтесь дома и срочно обращайтесь к врачу.</w:t>
      </w:r>
    </w:p>
    <w:p w:rsidR="00DE36D1" w:rsidRPr="00847292" w:rsidRDefault="00DE36D1" w:rsidP="009D34C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Помните, лечение гриппа должно начаться </w:t>
      </w:r>
      <w:r w:rsidRPr="00847292">
        <w:rPr>
          <w:rFonts w:ascii="Times New Roman" w:hAnsi="Times New Roman"/>
          <w:color w:val="242424"/>
          <w:sz w:val="24"/>
          <w:szCs w:val="24"/>
          <w:lang w:val="tt-RU" w:eastAsia="ru-RU"/>
        </w:rPr>
        <w:t>в первые сутки заболевания!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 xml:space="preserve">Следуйте предписаниям врача, соблюдайте постельный режим и пейте как можно больше жидкости. 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Избегайте многолюдных мест. Надевайте гигиеническую маску для снижения риска распространения инфекции.</w:t>
      </w:r>
    </w:p>
    <w:p w:rsidR="00DE36D1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Прикрывайте рот и нос платком, когда чихаете или кашляете. Как можно чаще мойте руки с мылом.</w:t>
      </w:r>
    </w:p>
    <w:p w:rsidR="00DE36D1" w:rsidRDefault="00DE36D1" w:rsidP="00E15F08">
      <w:pPr>
        <w:spacing w:after="0" w:line="240" w:lineRule="auto"/>
        <w:jc w:val="both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  <w:r w:rsidRPr="001C1AED">
        <w:rPr>
          <w:rFonts w:ascii="Times New Roman" w:hAnsi="Times New Roman"/>
          <w:b/>
          <w:color w:val="242424"/>
          <w:sz w:val="24"/>
          <w:szCs w:val="24"/>
          <w:lang w:eastAsia="ru-RU"/>
        </w:rPr>
        <w:t>Самой эффективной мерой защиты от гриппа является вакцинация!</w:t>
      </w:r>
    </w:p>
    <w:p w:rsidR="00DE36D1" w:rsidRDefault="00DE36D1" w:rsidP="001C1A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AED">
        <w:rPr>
          <w:rFonts w:ascii="Times New Roman" w:hAnsi="Times New Roman"/>
          <w:sz w:val="24"/>
          <w:szCs w:val="24"/>
        </w:rPr>
        <w:t>В первую очередь задуматься о проведении профилактических прививок против гриппа стоит лицам из «групп риска»: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дети с 6 месяцев;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учащиеся 1-11 классов;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студенты;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призывники;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беременные;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лица, часто страдающие острыми респираторными вирусными инфекциями;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</w:rPr>
        <w:t>лица, страдающие хроническими заболеваниями, в том числе с заболеваниями легких, сердечно - сосудистыми заболеваниями, ожирением.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медицинские работники;</w:t>
      </w:r>
    </w:p>
    <w:p w:rsidR="00DE36D1" w:rsidRPr="001C1AED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работники сферы обслуживания, транспорта, учебных заведений;</w:t>
      </w:r>
    </w:p>
    <w:p w:rsidR="00DE36D1" w:rsidRDefault="00DE36D1" w:rsidP="001C1A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C1AED">
        <w:rPr>
          <w:rFonts w:ascii="Times New Roman" w:hAnsi="Times New Roman"/>
          <w:color w:val="000000"/>
          <w:sz w:val="24"/>
          <w:szCs w:val="24"/>
          <w:lang w:eastAsia="ru-RU"/>
        </w:rPr>
        <w:t>лица, старше 60 лет.</w:t>
      </w:r>
    </w:p>
    <w:p w:rsidR="00DE36D1" w:rsidRDefault="00DE36D1" w:rsidP="001C1AED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C1AED">
        <w:rPr>
          <w:rFonts w:ascii="Times New Roman" w:hAnsi="Times New Roman"/>
          <w:color w:val="000000"/>
          <w:sz w:val="24"/>
          <w:szCs w:val="24"/>
        </w:rPr>
        <w:t>Прививка проводится осенью, чтобы у человека выработался иммунитет до начала эпидемии. В среднем для обеспечения надежной защиты от гриппа требуется 2-3 недели, а ослабленным людям 1-1,5 месяца после прививки.</w:t>
      </w:r>
    </w:p>
    <w:p w:rsidR="00DE36D1" w:rsidRPr="001C1AED" w:rsidRDefault="00DE36D1" w:rsidP="001C1AED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bCs/>
          <w:color w:val="242424"/>
          <w:sz w:val="24"/>
          <w:szCs w:val="24"/>
          <w:lang w:eastAsia="ru-RU"/>
        </w:rPr>
        <w:t>ЧТО ДЕЛАТЬ ЕСЛИ В СЕМЬЕ КТО-ТО ЗАБОЛЕЛ ГРИППОМ?</w:t>
      </w:r>
    </w:p>
    <w:p w:rsidR="00DE36D1" w:rsidRPr="00847292" w:rsidRDefault="00DE36D1" w:rsidP="003B7A5A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Стоит заболеть одному члену семьи, и один за другим остальные тоже оказываются «в постели». Изоляция больного в отдельной комнате, использование марлевых повязок для членов семьи заболевшего, частое проветривание и влажная уборка помещения, где находится больной, все это неотъемлемая часть профилактических мероприятий и сохранения здоровья членов семьи. Если предоставить отдельную комнату невозможно, соблюдайте расстояние не менее 1 метра от больного.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Выделите отдельную посуду.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Часто проветривайте помещение.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Часто мойте руки с мылом.</w:t>
      </w:r>
    </w:p>
    <w:p w:rsidR="00DE36D1" w:rsidRPr="00847292" w:rsidRDefault="00DE36D1" w:rsidP="00E15F08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DE36D1" w:rsidRPr="00847292" w:rsidRDefault="00DE36D1" w:rsidP="00224F5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color w:val="242424"/>
          <w:sz w:val="24"/>
          <w:szCs w:val="24"/>
          <w:lang w:eastAsia="ru-RU"/>
        </w:rPr>
        <w:t>Ухаживать за больным должен только один член семьи.</w:t>
      </w:r>
    </w:p>
    <w:p w:rsidR="00DE36D1" w:rsidRPr="00847292" w:rsidRDefault="00DE36D1" w:rsidP="00224F52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847292" w:rsidRDefault="00DE36D1" w:rsidP="00F71887">
      <w:pPr>
        <w:spacing w:after="0" w:line="240" w:lineRule="auto"/>
        <w:jc w:val="both"/>
        <w:rPr>
          <w:rFonts w:ascii="Times New Roman" w:hAnsi="Times New Roman"/>
          <w:b/>
          <w:color w:val="242424"/>
          <w:sz w:val="24"/>
          <w:szCs w:val="24"/>
          <w:lang w:eastAsia="ru-RU"/>
        </w:rPr>
      </w:pPr>
      <w:r w:rsidRPr="00847292">
        <w:rPr>
          <w:rFonts w:ascii="Times New Roman" w:hAnsi="Times New Roman"/>
          <w:b/>
          <w:color w:val="242424"/>
          <w:sz w:val="24"/>
          <w:szCs w:val="24"/>
          <w:lang w:eastAsia="ru-RU"/>
        </w:rPr>
        <w:t>Лучшим средством избежать тяжелых, опасных для жизни осложнений, является своевременное, раннее обращение к врачу!</w:t>
      </w:r>
    </w:p>
    <w:p w:rsidR="00DE36D1" w:rsidRPr="00847292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Раннее обращение к врачу - залог эффективности лечения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Лечение должно быть начато в первые сутки заболевания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Грипп опасен осложнениями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Появление «тревожных» симптомов - повод для незамедлительного вызова врача!</w:t>
      </w: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</w:p>
    <w:p w:rsidR="00DE36D1" w:rsidRPr="00614F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Благодарю за внимание!</w:t>
      </w:r>
    </w:p>
    <w:p w:rsidR="00DE36D1" w:rsidRPr="00822374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4"/>
          <w:szCs w:val="24"/>
          <w:lang w:eastAsia="ru-RU"/>
        </w:rPr>
      </w:pPr>
      <w:r w:rsidRPr="00614F74">
        <w:rPr>
          <w:rFonts w:ascii="Times New Roman" w:hAnsi="Times New Roman"/>
          <w:color w:val="242424"/>
          <w:sz w:val="24"/>
          <w:szCs w:val="24"/>
          <w:lang w:eastAsia="ru-RU"/>
        </w:rPr>
        <w:t>Будьте здоров</w:t>
      </w:r>
      <w:r>
        <w:rPr>
          <w:rFonts w:ascii="Times New Roman" w:hAnsi="Times New Roman"/>
          <w:color w:val="242424"/>
          <w:sz w:val="24"/>
          <w:szCs w:val="24"/>
          <w:lang w:eastAsia="ru-RU"/>
        </w:rPr>
        <w:t>ы!</w:t>
      </w:r>
    </w:p>
    <w:p w:rsidR="00DE36D1" w:rsidRPr="00847292" w:rsidRDefault="00DE36D1" w:rsidP="00F71887">
      <w:pPr>
        <w:spacing w:after="0" w:line="240" w:lineRule="auto"/>
        <w:jc w:val="both"/>
        <w:rPr>
          <w:rFonts w:ascii="Times New Roman" w:hAnsi="Times New Roman"/>
          <w:color w:val="242424"/>
          <w:sz w:val="20"/>
          <w:szCs w:val="20"/>
          <w:lang w:eastAsia="ru-RU"/>
        </w:rPr>
      </w:pPr>
    </w:p>
    <w:sectPr w:rsidR="00DE36D1" w:rsidRPr="00847292" w:rsidSect="00444305">
      <w:pgSz w:w="11906" w:h="16838"/>
      <w:pgMar w:top="142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53145"/>
    <w:multiLevelType w:val="hybridMultilevel"/>
    <w:tmpl w:val="A4504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4DA9"/>
    <w:rsid w:val="00032D05"/>
    <w:rsid w:val="00050996"/>
    <w:rsid w:val="00090962"/>
    <w:rsid w:val="000914C9"/>
    <w:rsid w:val="00092D3D"/>
    <w:rsid w:val="000950C0"/>
    <w:rsid w:val="000954C0"/>
    <w:rsid w:val="000A1768"/>
    <w:rsid w:val="000A38C2"/>
    <w:rsid w:val="00116932"/>
    <w:rsid w:val="00124E9E"/>
    <w:rsid w:val="0013343D"/>
    <w:rsid w:val="0014384C"/>
    <w:rsid w:val="001518FF"/>
    <w:rsid w:val="00192177"/>
    <w:rsid w:val="00197AA1"/>
    <w:rsid w:val="001C1AED"/>
    <w:rsid w:val="001F53DF"/>
    <w:rsid w:val="001F54D8"/>
    <w:rsid w:val="00217603"/>
    <w:rsid w:val="00224F52"/>
    <w:rsid w:val="00232EFB"/>
    <w:rsid w:val="002602CF"/>
    <w:rsid w:val="002718E6"/>
    <w:rsid w:val="00284FD9"/>
    <w:rsid w:val="0029472D"/>
    <w:rsid w:val="002C3DA2"/>
    <w:rsid w:val="002F157D"/>
    <w:rsid w:val="002F4244"/>
    <w:rsid w:val="00384708"/>
    <w:rsid w:val="00395659"/>
    <w:rsid w:val="003B12BF"/>
    <w:rsid w:val="003B5F9C"/>
    <w:rsid w:val="003B7A5A"/>
    <w:rsid w:val="003D29B8"/>
    <w:rsid w:val="003D5C8B"/>
    <w:rsid w:val="003E279E"/>
    <w:rsid w:val="004040A3"/>
    <w:rsid w:val="0042245E"/>
    <w:rsid w:val="00444305"/>
    <w:rsid w:val="00470D99"/>
    <w:rsid w:val="004A5D72"/>
    <w:rsid w:val="004C7BAB"/>
    <w:rsid w:val="004D3460"/>
    <w:rsid w:val="004D4ED9"/>
    <w:rsid w:val="004F2B87"/>
    <w:rsid w:val="005150C2"/>
    <w:rsid w:val="00540F23"/>
    <w:rsid w:val="00557485"/>
    <w:rsid w:val="00561728"/>
    <w:rsid w:val="00584DA9"/>
    <w:rsid w:val="005F1820"/>
    <w:rsid w:val="005F32E2"/>
    <w:rsid w:val="00610D48"/>
    <w:rsid w:val="00614F74"/>
    <w:rsid w:val="00622C2D"/>
    <w:rsid w:val="00671DD1"/>
    <w:rsid w:val="00681166"/>
    <w:rsid w:val="006A15E6"/>
    <w:rsid w:val="006B1AAC"/>
    <w:rsid w:val="00702030"/>
    <w:rsid w:val="007073ED"/>
    <w:rsid w:val="007133BA"/>
    <w:rsid w:val="00724926"/>
    <w:rsid w:val="007269A6"/>
    <w:rsid w:val="0073647F"/>
    <w:rsid w:val="007514F6"/>
    <w:rsid w:val="00787AD1"/>
    <w:rsid w:val="00791AD0"/>
    <w:rsid w:val="00792195"/>
    <w:rsid w:val="007E3A59"/>
    <w:rsid w:val="00816C6F"/>
    <w:rsid w:val="00822374"/>
    <w:rsid w:val="00847292"/>
    <w:rsid w:val="0086127D"/>
    <w:rsid w:val="00861CE9"/>
    <w:rsid w:val="008C021C"/>
    <w:rsid w:val="008C27D3"/>
    <w:rsid w:val="008D50FC"/>
    <w:rsid w:val="008D55F2"/>
    <w:rsid w:val="00924060"/>
    <w:rsid w:val="009307C6"/>
    <w:rsid w:val="0093085B"/>
    <w:rsid w:val="00982FBE"/>
    <w:rsid w:val="00991579"/>
    <w:rsid w:val="009C0AA9"/>
    <w:rsid w:val="009C1F41"/>
    <w:rsid w:val="009C2B3D"/>
    <w:rsid w:val="009D34C9"/>
    <w:rsid w:val="00A17102"/>
    <w:rsid w:val="00A21FDB"/>
    <w:rsid w:val="00A63619"/>
    <w:rsid w:val="00A63B3E"/>
    <w:rsid w:val="00A77544"/>
    <w:rsid w:val="00A84454"/>
    <w:rsid w:val="00AC6433"/>
    <w:rsid w:val="00AE339C"/>
    <w:rsid w:val="00AF0EF6"/>
    <w:rsid w:val="00B12B84"/>
    <w:rsid w:val="00B33FA8"/>
    <w:rsid w:val="00B501F2"/>
    <w:rsid w:val="00B53FBE"/>
    <w:rsid w:val="00B81B61"/>
    <w:rsid w:val="00B826F4"/>
    <w:rsid w:val="00BC5D22"/>
    <w:rsid w:val="00BD566D"/>
    <w:rsid w:val="00BE4AEA"/>
    <w:rsid w:val="00BF163A"/>
    <w:rsid w:val="00C152D1"/>
    <w:rsid w:val="00C414E3"/>
    <w:rsid w:val="00C86BFB"/>
    <w:rsid w:val="00CA0409"/>
    <w:rsid w:val="00CB293D"/>
    <w:rsid w:val="00CE1711"/>
    <w:rsid w:val="00D84BB8"/>
    <w:rsid w:val="00DD5202"/>
    <w:rsid w:val="00DE36D1"/>
    <w:rsid w:val="00E15F08"/>
    <w:rsid w:val="00E67B96"/>
    <w:rsid w:val="00EA57F4"/>
    <w:rsid w:val="00EB2611"/>
    <w:rsid w:val="00EC278A"/>
    <w:rsid w:val="00ED2D79"/>
    <w:rsid w:val="00F11498"/>
    <w:rsid w:val="00F71887"/>
    <w:rsid w:val="00F97E49"/>
    <w:rsid w:val="00FA0B7D"/>
    <w:rsid w:val="00FB5B5F"/>
    <w:rsid w:val="00FC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61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84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84DA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Normal"/>
    <w:uiPriority w:val="99"/>
    <w:rsid w:val="00584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584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8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4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9307C6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E279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C1AE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86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1445</Words>
  <Characters>8238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ЛЕКЦИИ</dc:title>
  <dc:subject/>
  <dc:creator>Liudmila</dc:creator>
  <cp:keywords/>
  <dc:description/>
  <cp:lastModifiedBy>МБДОУ 77-тат.яз</cp:lastModifiedBy>
  <cp:revision>3</cp:revision>
  <cp:lastPrinted>2016-08-04T13:33:00Z</cp:lastPrinted>
  <dcterms:created xsi:type="dcterms:W3CDTF">2016-09-14T10:28:00Z</dcterms:created>
  <dcterms:modified xsi:type="dcterms:W3CDTF">2016-09-15T06:53:00Z</dcterms:modified>
</cp:coreProperties>
</file>